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:rsidR="00DF0339" w:rsidRDefault="00DF0339" w:rsidP="00DF0339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39" w:rsidRPr="008D6FCA" w:rsidRDefault="00DF0339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 w:rsidRPr="008D6FCA">
        <w:rPr>
          <w:rFonts w:ascii="Albertus" w:hAnsi="Albertus" w:cs="Arial"/>
          <w:sz w:val="52"/>
          <w:szCs w:val="52"/>
        </w:rPr>
        <w:t>Inspection Proforma</w:t>
      </w:r>
    </w:p>
    <w:p w:rsidR="00A44D81" w:rsidRDefault="00BD6A15" w:rsidP="00A44D81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 xml:space="preserve">BS (Radiology </w:t>
      </w:r>
      <w:r w:rsidR="00A44D81">
        <w:rPr>
          <w:rFonts w:ascii="Albertus" w:hAnsi="Albertus" w:cs="Arial"/>
          <w:sz w:val="52"/>
          <w:szCs w:val="52"/>
        </w:rPr>
        <w:t>Technology)</w:t>
      </w:r>
    </w:p>
    <w:p w:rsidR="00AF5753" w:rsidRDefault="00E9505C" w:rsidP="00AF5753">
      <w:pPr>
        <w:spacing w:after="0" w:line="240" w:lineRule="auto"/>
        <w:ind w:left="1440" w:hanging="1440"/>
        <w:rPr>
          <w:b/>
          <w:bCs/>
          <w:u w:val="single"/>
        </w:rPr>
      </w:pPr>
      <w:r>
        <w:rPr>
          <w:rFonts w:ascii="Arial" w:hAnsi="Arial" w:cs="Arial"/>
          <w:sz w:val="24"/>
        </w:rPr>
        <w:t xml:space="preserve">Institution       </w:t>
      </w:r>
    </w:p>
    <w:p w:rsidR="002436EE" w:rsidRDefault="002436EE" w:rsidP="002436EE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>Affiliated Hospital __________________________________________________</w:t>
      </w:r>
    </w:p>
    <w:p w:rsidR="009707DA" w:rsidRDefault="002436EE" w:rsidP="00C57FB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4"/>
        </w:rPr>
        <w:t xml:space="preserve">Date of visit         </w:t>
      </w:r>
      <w:r w:rsidR="001D0357">
        <w:rPr>
          <w:rFonts w:ascii="Arial" w:hAnsi="Arial" w:cs="Arial"/>
          <w:b/>
          <w:sz w:val="24"/>
          <w:u w:val="single"/>
        </w:rPr>
        <w:t>0</w:t>
      </w:r>
      <w:r w:rsidR="00C57FB8">
        <w:rPr>
          <w:rFonts w:ascii="Arial" w:hAnsi="Arial" w:cs="Arial"/>
          <w:b/>
          <w:sz w:val="24"/>
          <w:u w:val="single"/>
        </w:rPr>
        <w:t>9</w:t>
      </w:r>
      <w:bookmarkStart w:id="0" w:name="_GoBack"/>
      <w:bookmarkEnd w:id="0"/>
      <w:r w:rsidR="001D0357">
        <w:rPr>
          <w:rFonts w:ascii="Arial" w:hAnsi="Arial" w:cs="Arial"/>
          <w:b/>
          <w:sz w:val="24"/>
          <w:u w:val="single"/>
        </w:rPr>
        <w:t>.04.2026</w:t>
      </w:r>
    </w:p>
    <w:p w:rsidR="00B35325" w:rsidRPr="00C457BF" w:rsidRDefault="00B35325" w:rsidP="00B35325">
      <w:pPr>
        <w:jc w:val="both"/>
        <w:rPr>
          <w:rFonts w:ascii="Arial" w:hAnsi="Arial" w:cs="Arial"/>
          <w:sz w:val="24"/>
          <w:u w:val="single"/>
        </w:rPr>
      </w:pPr>
    </w:p>
    <w:p w:rsidR="00DF0339" w:rsidRPr="008D6FCA" w:rsidRDefault="00DF0339" w:rsidP="00DF0339">
      <w:pPr>
        <w:rPr>
          <w:rFonts w:ascii="Arial" w:hAnsi="Arial" w:cs="Arial"/>
          <w:b/>
          <w:sz w:val="24"/>
        </w:rPr>
      </w:pPr>
      <w:r w:rsidRPr="008D6FCA">
        <w:rPr>
          <w:rFonts w:ascii="Arial" w:hAnsi="Arial" w:cs="Arial"/>
          <w:b/>
          <w:sz w:val="24"/>
        </w:rPr>
        <w:t>Guidelines for members of the Inspection Committee</w:t>
      </w:r>
    </w:p>
    <w:p w:rsidR="00DF0339" w:rsidRDefault="00DF0339" w:rsidP="00DF03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All the relevant columns may please be filled</w:t>
      </w:r>
    </w:p>
    <w:p w:rsidR="00DF0339" w:rsidRDefault="00DF0339" w:rsidP="00DF03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Individual members of the inspection committee are required to submit the filled in proforma duly signed on the completion of inspection/visit.</w:t>
      </w:r>
    </w:p>
    <w:p w:rsidR="00DF0339" w:rsidRDefault="00DF0339" w:rsidP="00DF03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Additional sheets may be used if required.</w:t>
      </w:r>
    </w:p>
    <w:p w:rsidR="00502942" w:rsidRDefault="00502942" w:rsidP="00465F7B">
      <w:pPr>
        <w:rPr>
          <w:rFonts w:ascii="Arial" w:hAnsi="Arial" w:cs="Arial"/>
        </w:rPr>
      </w:pPr>
    </w:p>
    <w:p w:rsidR="00716ED0" w:rsidRDefault="00716ED0" w:rsidP="00465F7B">
      <w:pPr>
        <w:rPr>
          <w:rFonts w:ascii="Arial" w:hAnsi="Arial" w:cs="Arial"/>
        </w:rPr>
      </w:pPr>
    </w:p>
    <w:p w:rsidR="00716ED0" w:rsidRDefault="00716ED0" w:rsidP="00465F7B">
      <w:pPr>
        <w:rPr>
          <w:rFonts w:ascii="Arial" w:hAnsi="Arial" w:cs="Arial"/>
        </w:rPr>
      </w:pPr>
    </w:p>
    <w:p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4203E0" w:rsidRDefault="00D9377C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New </w:t>
      </w:r>
      <w:r w:rsidR="004203E0" w:rsidRPr="00763619">
        <w:rPr>
          <w:rFonts w:cs="Arial"/>
          <w:sz w:val="30"/>
          <w:szCs w:val="40"/>
        </w:rPr>
        <w:t>Building, Phase-v, Hayatabad</w:t>
      </w:r>
      <w:r w:rsidR="004203E0">
        <w:rPr>
          <w:rFonts w:cs="Arial"/>
          <w:sz w:val="30"/>
          <w:szCs w:val="40"/>
        </w:rPr>
        <w:t xml:space="preserve">, </w:t>
      </w:r>
      <w:r w:rsidR="004203E0" w:rsidRPr="00763619">
        <w:rPr>
          <w:rFonts w:cs="Arial"/>
          <w:sz w:val="30"/>
          <w:szCs w:val="40"/>
        </w:rPr>
        <w:t>Khyber Pakhtunkhwa, Peshawar</w:t>
      </w:r>
    </w:p>
    <w:p w:rsidR="004203E0" w:rsidRPr="00763619" w:rsidRDefault="004203E0" w:rsidP="004203E0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  <w:u w:val="none"/>
          </w:rPr>
          <w:t>www.kmu. edu.pk</w:t>
        </w:r>
      </w:hyperlink>
    </w:p>
    <w:p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384" w:type="pct"/>
        <w:jc w:val="center"/>
        <w:tblLayout w:type="fixed"/>
        <w:tblLook w:val="0000"/>
      </w:tblPr>
      <w:tblGrid>
        <w:gridCol w:w="530"/>
        <w:gridCol w:w="704"/>
        <w:gridCol w:w="776"/>
        <w:gridCol w:w="1071"/>
        <w:gridCol w:w="500"/>
        <w:gridCol w:w="84"/>
        <w:gridCol w:w="529"/>
        <w:gridCol w:w="106"/>
        <w:gridCol w:w="529"/>
        <w:gridCol w:w="193"/>
        <w:gridCol w:w="545"/>
        <w:gridCol w:w="322"/>
        <w:gridCol w:w="155"/>
        <w:gridCol w:w="1622"/>
        <w:gridCol w:w="953"/>
        <w:gridCol w:w="631"/>
        <w:gridCol w:w="673"/>
        <w:gridCol w:w="24"/>
        <w:gridCol w:w="6"/>
      </w:tblGrid>
      <w:tr w:rsidR="00CC4539" w:rsidRPr="007A3DE7" w:rsidTr="00556A75">
        <w:trPr>
          <w:trHeight w:hRule="exact" w:val="716"/>
          <w:jc w:val="center"/>
        </w:trPr>
        <w:tc>
          <w:tcPr>
            <w:tcW w:w="5000" w:type="pct"/>
            <w:gridSpan w:val="1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for 25 no of student </w:t>
            </w:r>
          </w:p>
        </w:tc>
      </w:tr>
      <w:tr w:rsidR="000B33E2" w:rsidRPr="007A3DE7" w:rsidTr="00556A75">
        <w:trPr>
          <w:trHeight w:hRule="exact" w:val="982"/>
          <w:jc w:val="center"/>
        </w:trPr>
        <w:tc>
          <w:tcPr>
            <w:tcW w:w="619" w:type="pct"/>
            <w:gridSpan w:val="2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21" w:type="pct"/>
            <w:gridSpan w:val="4"/>
            <w:shd w:val="pct5" w:color="auto" w:fill="auto"/>
            <w:vAlign w:val="center"/>
          </w:tcPr>
          <w:p w:rsidR="008643A3" w:rsidRPr="00E74A20" w:rsidRDefault="00816B46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39575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85" w:type="pct"/>
            <w:gridSpan w:val="3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49" w:type="pct"/>
            <w:gridSpan w:val="5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8643A3" w:rsidRPr="00E74A20" w:rsidRDefault="001845AB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D46D6D" w:rsidRPr="007A3DE7" w:rsidTr="00556A75">
        <w:trPr>
          <w:cantSplit/>
          <w:trHeight w:hRule="exact" w:val="442"/>
          <w:jc w:val="center"/>
        </w:trPr>
        <w:tc>
          <w:tcPr>
            <w:tcW w:w="619" w:type="pct"/>
            <w:gridSpan w:val="2"/>
            <w:vMerge w:val="restart"/>
            <w:vAlign w:val="center"/>
          </w:tcPr>
          <w:p w:rsidR="00CA344B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="00CA344B"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21" w:type="pct"/>
            <w:gridSpan w:val="4"/>
            <w:vMerge w:val="restart"/>
            <w:vAlign w:val="center"/>
          </w:tcPr>
          <w:p w:rsidR="00CA344B" w:rsidRPr="007A3DE7" w:rsidRDefault="00CA344B" w:rsidP="0023285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5" w:type="pct"/>
            <w:gridSpan w:val="3"/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CA344B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PhD/</w:t>
            </w:r>
            <w:r w:rsidR="0080190D" w:rsidRPr="0080190D">
              <w:rPr>
                <w:rFonts w:ascii="Arial" w:hAnsi="Arial" w:cs="Arial"/>
                <w:sz w:val="20"/>
                <w:szCs w:val="20"/>
              </w:rPr>
              <w:t>M.Phil./</w:t>
            </w:r>
            <w:r w:rsidR="00CA344B" w:rsidRPr="0080190D">
              <w:rPr>
                <w:rFonts w:ascii="Arial" w:hAnsi="Arial" w:cs="Arial"/>
                <w:sz w:val="20"/>
                <w:szCs w:val="20"/>
              </w:rPr>
              <w:t>Master i</w:t>
            </w:r>
            <w:r w:rsidR="00BD6A15">
              <w:rPr>
                <w:rFonts w:ascii="Arial" w:hAnsi="Arial" w:cs="Arial"/>
                <w:sz w:val="20"/>
                <w:szCs w:val="20"/>
              </w:rPr>
              <w:t>n any sub-specialty of Radiology</w:t>
            </w:r>
            <w:r w:rsidR="00A44D81" w:rsidRPr="0080190D">
              <w:rPr>
                <w:rFonts w:ascii="Arial" w:hAnsi="Arial" w:cs="Arial"/>
                <w:sz w:val="20"/>
                <w:szCs w:val="20"/>
              </w:rPr>
              <w:t xml:space="preserve"> Technology</w:t>
            </w:r>
          </w:p>
        </w:tc>
      </w:tr>
      <w:tr w:rsidR="00D46D6D" w:rsidRPr="007A3DE7" w:rsidTr="00556A75">
        <w:trPr>
          <w:trHeight w:hRule="exact" w:val="568"/>
          <w:jc w:val="center"/>
        </w:trPr>
        <w:tc>
          <w:tcPr>
            <w:tcW w:w="619" w:type="pct"/>
            <w:gridSpan w:val="2"/>
            <w:vMerge/>
            <w:vAlign w:val="center"/>
          </w:tcPr>
          <w:p w:rsidR="00CA344B" w:rsidRPr="00E74A20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CA344B" w:rsidRDefault="00CA344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556A75">
        <w:trPr>
          <w:trHeight w:hRule="exact" w:val="432"/>
          <w:jc w:val="center"/>
        </w:trPr>
        <w:tc>
          <w:tcPr>
            <w:tcW w:w="619" w:type="pct"/>
            <w:gridSpan w:val="2"/>
            <w:vMerge w:val="restart"/>
            <w:vAlign w:val="center"/>
          </w:tcPr>
          <w:p w:rsidR="0039575D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:rsidR="009E07B1" w:rsidRPr="00E74A20" w:rsidRDefault="009E07B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21" w:type="pct"/>
            <w:gridSpan w:val="4"/>
            <w:vMerge w:val="restart"/>
          </w:tcPr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0B33E2" w:rsidRPr="0080190D" w:rsidRDefault="000B33E2" w:rsidP="0023285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05</w:t>
            </w:r>
          </w:p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39575D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</w:t>
            </w:r>
            <w:r w:rsidR="009E07B1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02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for zero visit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</w:t>
            </w:r>
          </w:p>
          <w:p w:rsidR="0039575D" w:rsidRPr="0080190D" w:rsidRDefault="0039575D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 at the end of 1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5" w:type="pct"/>
            <w:gridSpan w:val="3"/>
            <w:vAlign w:val="center"/>
          </w:tcPr>
          <w:p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39575D" w:rsidRPr="0080190D" w:rsidRDefault="00BD6A15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BS Radiology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(awarded after 16 years of education)</w:t>
            </w:r>
          </w:p>
        </w:tc>
      </w:tr>
      <w:tr w:rsidR="00D46D6D" w:rsidRPr="007A3DE7" w:rsidTr="00556A75">
        <w:trPr>
          <w:trHeight w:hRule="exact" w:val="432"/>
          <w:jc w:val="center"/>
        </w:trPr>
        <w:tc>
          <w:tcPr>
            <w:tcW w:w="619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556A75">
        <w:trPr>
          <w:trHeight w:hRule="exact" w:val="432"/>
          <w:jc w:val="center"/>
        </w:trPr>
        <w:tc>
          <w:tcPr>
            <w:tcW w:w="619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556A75">
        <w:trPr>
          <w:trHeight w:hRule="exact" w:val="432"/>
          <w:jc w:val="center"/>
        </w:trPr>
        <w:tc>
          <w:tcPr>
            <w:tcW w:w="619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556A75">
        <w:trPr>
          <w:trHeight w:hRule="exact" w:val="325"/>
          <w:jc w:val="center"/>
        </w:trPr>
        <w:tc>
          <w:tcPr>
            <w:tcW w:w="619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B33E2" w:rsidRPr="007A3DE7" w:rsidTr="00556A75">
        <w:trPr>
          <w:trHeight w:hRule="exact" w:val="432"/>
          <w:jc w:val="center"/>
        </w:trPr>
        <w:tc>
          <w:tcPr>
            <w:tcW w:w="619" w:type="pct"/>
            <w:gridSpan w:val="2"/>
            <w:vAlign w:val="center"/>
          </w:tcPr>
          <w:p w:rsidR="000B33E2" w:rsidRPr="00E74A20" w:rsidRDefault="000B33E2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81" w:type="pct"/>
            <w:gridSpan w:val="17"/>
            <w:vAlign w:val="center"/>
          </w:tcPr>
          <w:p w:rsidR="000B33E2" w:rsidRPr="007A3DE7" w:rsidRDefault="000B33E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857456" w:rsidRPr="007A3DE7" w:rsidTr="00556A75">
        <w:trPr>
          <w:trHeight w:hRule="exact" w:val="432"/>
          <w:jc w:val="center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857456" w:rsidRPr="00E74A20" w:rsidRDefault="0085745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777580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Merge w:val="restart"/>
            <w:vAlign w:val="center"/>
          </w:tcPr>
          <w:p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8" w:type="pct"/>
            <w:vMerge w:val="restart"/>
            <w:vAlign w:val="center"/>
          </w:tcPr>
          <w:p w:rsidR="001845AB" w:rsidRPr="007A3DE7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9" w:type="pct"/>
            <w:gridSpan w:val="3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Merge/>
            <w:vAlign w:val="center"/>
          </w:tcPr>
          <w:p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1845AB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Merge w:val="restart"/>
            <w:vAlign w:val="center"/>
          </w:tcPr>
          <w:p w:rsidR="0080190D" w:rsidRPr="001845AB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8" w:type="pct"/>
            <w:vMerge w:val="restart"/>
            <w:vAlign w:val="center"/>
          </w:tcPr>
          <w:p w:rsidR="0080190D" w:rsidRPr="001845AB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9" w:type="pct"/>
            <w:gridSpan w:val="3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Merge/>
            <w:vAlign w:val="center"/>
          </w:tcPr>
          <w:p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Merge/>
            <w:vAlign w:val="center"/>
          </w:tcPr>
          <w:p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Align w:val="center"/>
          </w:tcPr>
          <w:p w:rsidR="00974DA0" w:rsidRPr="0080190D" w:rsidRDefault="00974DA0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8" w:type="pct"/>
            <w:vAlign w:val="center"/>
          </w:tcPr>
          <w:p w:rsidR="00974DA0" w:rsidRPr="0080190D" w:rsidRDefault="00974DA0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:rsidTr="00556A75">
        <w:trPr>
          <w:trHeight w:hRule="exact" w:val="432"/>
          <w:jc w:val="center"/>
        </w:trPr>
        <w:tc>
          <w:tcPr>
            <w:tcW w:w="1009" w:type="pct"/>
            <w:gridSpan w:val="3"/>
            <w:vAlign w:val="center"/>
          </w:tcPr>
          <w:p w:rsidR="001D7593" w:rsidRPr="0080190D" w:rsidRDefault="001D7593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8" w:type="pct"/>
            <w:vAlign w:val="center"/>
          </w:tcPr>
          <w:p w:rsidR="001D7593" w:rsidRPr="0080190D" w:rsidRDefault="001D7593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:rsidTr="00556A75">
        <w:trPr>
          <w:trHeight w:val="503"/>
          <w:jc w:val="center"/>
        </w:trPr>
        <w:tc>
          <w:tcPr>
            <w:tcW w:w="5000" w:type="pct"/>
            <w:gridSpan w:val="1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054091" w:rsidRPr="00D20D49" w:rsidRDefault="00054091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:rsidTr="00556A75">
        <w:trPr>
          <w:trHeight w:hRule="exact" w:val="478"/>
          <w:jc w:val="center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CC4539" w:rsidRPr="00054091" w:rsidRDefault="00CA344B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557582" w:rsidRPr="007A3DE7" w:rsidTr="00556A75">
        <w:trPr>
          <w:trHeight w:hRule="exact" w:val="577"/>
          <w:jc w:val="center"/>
        </w:trPr>
        <w:tc>
          <w:tcPr>
            <w:tcW w:w="2958" w:type="pct"/>
            <w:gridSpan w:val="12"/>
            <w:vAlign w:val="center"/>
          </w:tcPr>
          <w:p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</w:t>
            </w:r>
            <w:r w:rsidR="00557582" w:rsidRPr="003C7089">
              <w:rPr>
                <w:rFonts w:ascii="Arial" w:hAnsi="Arial" w:cs="Arial"/>
                <w:sz w:val="20"/>
              </w:rPr>
              <w:t xml:space="preserve">Professor </w:t>
            </w:r>
          </w:p>
        </w:tc>
        <w:tc>
          <w:tcPr>
            <w:tcW w:w="2042" w:type="pct"/>
            <w:gridSpan w:val="7"/>
            <w:vAlign w:val="center"/>
          </w:tcPr>
          <w:p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:rsidTr="00556A75">
        <w:trPr>
          <w:trHeight w:hRule="exact" w:val="532"/>
          <w:jc w:val="center"/>
        </w:trPr>
        <w:tc>
          <w:tcPr>
            <w:tcW w:w="2958" w:type="pct"/>
            <w:gridSpan w:val="12"/>
            <w:vAlign w:val="center"/>
          </w:tcPr>
          <w:p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7"/>
            <w:vAlign w:val="center"/>
          </w:tcPr>
          <w:p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:rsidTr="00556A75">
        <w:trPr>
          <w:trHeight w:hRule="exact" w:val="550"/>
          <w:jc w:val="center"/>
        </w:trPr>
        <w:tc>
          <w:tcPr>
            <w:tcW w:w="2958" w:type="pct"/>
            <w:gridSpan w:val="12"/>
            <w:tcBorders>
              <w:bottom w:val="single" w:sz="4" w:space="0" w:color="000000" w:themeColor="text1"/>
            </w:tcBorders>
            <w:vAlign w:val="center"/>
          </w:tcPr>
          <w:p w:rsidR="00557582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each </w:t>
            </w:r>
            <w:r w:rsidR="00990B41">
              <w:rPr>
                <w:rFonts w:ascii="Arial" w:hAnsi="Arial" w:cs="Arial"/>
                <w:sz w:val="20"/>
              </w:rPr>
              <w:t xml:space="preserve"> (with audio visuals)</w:t>
            </w:r>
          </w:p>
          <w:p w:rsidR="003F04E7" w:rsidRPr="003C7089" w:rsidRDefault="003F04E7" w:rsidP="003F04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 sqf area each</w:t>
            </w:r>
          </w:p>
        </w:tc>
        <w:tc>
          <w:tcPr>
            <w:tcW w:w="2042" w:type="pct"/>
            <w:gridSpan w:val="7"/>
            <w:tcBorders>
              <w:bottom w:val="single" w:sz="4" w:space="0" w:color="000000" w:themeColor="text1"/>
            </w:tcBorders>
            <w:vAlign w:val="center"/>
          </w:tcPr>
          <w:p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:rsidTr="00556A75">
        <w:trPr>
          <w:trHeight w:hRule="exact" w:val="532"/>
          <w:jc w:val="center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557582" w:rsidRPr="003C7089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CA344B" w:rsidRPr="007A3DE7" w:rsidTr="00556A75">
        <w:trPr>
          <w:trHeight w:hRule="exact" w:val="541"/>
          <w:jc w:val="center"/>
        </w:trPr>
        <w:tc>
          <w:tcPr>
            <w:tcW w:w="2958" w:type="pct"/>
            <w:gridSpan w:val="12"/>
            <w:vAlign w:val="center"/>
          </w:tcPr>
          <w:p w:rsidR="00CA344B" w:rsidRPr="003C7089" w:rsidRDefault="00CA344B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7"/>
            <w:vAlign w:val="center"/>
          </w:tcPr>
          <w:p w:rsidR="00CA344B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44B" w:rsidRPr="007A3DE7" w:rsidTr="00556A75">
        <w:trPr>
          <w:trHeight w:hRule="exact" w:val="541"/>
          <w:jc w:val="center"/>
        </w:trPr>
        <w:tc>
          <w:tcPr>
            <w:tcW w:w="2958" w:type="pct"/>
            <w:gridSpan w:val="12"/>
            <w:vAlign w:val="center"/>
          </w:tcPr>
          <w:p w:rsidR="00CA344B" w:rsidRPr="003C7089" w:rsidRDefault="00CA344B" w:rsidP="003C70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7"/>
            <w:vAlign w:val="center"/>
          </w:tcPr>
          <w:p w:rsidR="00CA344B" w:rsidRDefault="004618E0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7B6046" w:rsidRPr="003C7089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C3287" w:rsidTr="00556A75">
        <w:trPr>
          <w:gridAfter w:val="1"/>
          <w:wAfter w:w="3" w:type="pct"/>
          <w:trHeight w:hRule="exact" w:val="631"/>
          <w:jc w:val="center"/>
        </w:trPr>
        <w:tc>
          <w:tcPr>
            <w:tcW w:w="4997" w:type="pct"/>
            <w:gridSpan w:val="18"/>
            <w:tcBorders>
              <w:left w:val="nil"/>
              <w:right w:val="nil"/>
            </w:tcBorders>
            <w:shd w:val="pct5" w:color="auto" w:fill="auto"/>
            <w:vAlign w:val="center"/>
          </w:tcPr>
          <w:p w:rsidR="00AC3287" w:rsidRPr="00BA3558" w:rsidRDefault="00974DA0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t>LIBRARY &amp; ANATOMY MUSEUM</w:t>
            </w:r>
          </w:p>
        </w:tc>
      </w:tr>
      <w:tr w:rsidR="00557582" w:rsidRPr="007A3DE7" w:rsidTr="00556A75">
        <w:trPr>
          <w:trHeight w:hRule="exact" w:val="460"/>
          <w:jc w:val="center"/>
        </w:trPr>
        <w:tc>
          <w:tcPr>
            <w:tcW w:w="5000" w:type="pct"/>
            <w:gridSpan w:val="19"/>
            <w:tcBorders>
              <w:left w:val="nil"/>
              <w:right w:val="nil"/>
            </w:tcBorders>
            <w:shd w:val="pct5" w:color="auto" w:fill="auto"/>
            <w:vAlign w:val="center"/>
          </w:tcPr>
          <w:p w:rsidR="00557582" w:rsidRPr="00974DA0" w:rsidRDefault="00557582" w:rsidP="00974D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</w:tc>
      </w:tr>
      <w:tr w:rsidR="003C7089" w:rsidRPr="007A3DE7" w:rsidTr="00556A75">
        <w:trPr>
          <w:trHeight w:hRule="exact" w:val="532"/>
          <w:jc w:val="center"/>
        </w:trPr>
        <w:tc>
          <w:tcPr>
            <w:tcW w:w="3036" w:type="pct"/>
            <w:gridSpan w:val="13"/>
            <w:vAlign w:val="center"/>
          </w:tcPr>
          <w:p w:rsidR="00557582" w:rsidRPr="003C7089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4" w:type="pct"/>
            <w:gridSpan w:val="6"/>
            <w:vAlign w:val="center"/>
          </w:tcPr>
          <w:p w:rsidR="00557582" w:rsidRPr="007A3DE7" w:rsidRDefault="00557582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:rsidTr="00556A75">
        <w:trPr>
          <w:trHeight w:hRule="exact" w:val="433"/>
          <w:jc w:val="center"/>
        </w:trPr>
        <w:tc>
          <w:tcPr>
            <w:tcW w:w="3036" w:type="pct"/>
            <w:gridSpan w:val="13"/>
            <w:vAlign w:val="center"/>
          </w:tcPr>
          <w:p w:rsidR="00816B46" w:rsidRPr="00816B46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 w:rsidR="00974DA0"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7A3DE7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:rsidTr="00556A75">
        <w:trPr>
          <w:trHeight w:hRule="exact" w:val="505"/>
          <w:jc w:val="center"/>
        </w:trPr>
        <w:tc>
          <w:tcPr>
            <w:tcW w:w="3036" w:type="pct"/>
            <w:gridSpan w:val="13"/>
            <w:vAlign w:val="center"/>
          </w:tcPr>
          <w:p w:rsidR="003C7089" w:rsidRPr="003C7089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4" w:type="pct"/>
            <w:gridSpan w:val="6"/>
            <w:vAlign w:val="center"/>
          </w:tcPr>
          <w:p w:rsidR="003C7089" w:rsidRPr="007A3DE7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:rsidTr="00556A75">
        <w:trPr>
          <w:trHeight w:hRule="exact" w:val="505"/>
          <w:jc w:val="center"/>
        </w:trPr>
        <w:tc>
          <w:tcPr>
            <w:tcW w:w="3036" w:type="pct"/>
            <w:gridSpan w:val="13"/>
            <w:vAlign w:val="center"/>
          </w:tcPr>
          <w:p w:rsidR="00816B46" w:rsidRPr="001D7593" w:rsidRDefault="001D7593" w:rsidP="001D7593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7A3DE7" w:rsidRDefault="00816B46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605790" cy="356235"/>
                  <wp:effectExtent l="19050" t="0" r="3810" b="0"/>
                  <wp:docPr id="3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570230" cy="344170"/>
                  <wp:effectExtent l="19050" t="0" r="1270" b="0"/>
                  <wp:docPr id="4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:rsidTr="00556A75">
        <w:trPr>
          <w:gridAfter w:val="2"/>
          <w:wAfter w:w="15" w:type="pct"/>
          <w:trHeight w:val="683"/>
          <w:jc w:val="center"/>
        </w:trPr>
        <w:tc>
          <w:tcPr>
            <w:tcW w:w="4985" w:type="pct"/>
            <w:gridSpan w:val="17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3C7089" w:rsidRPr="00BD21A2" w:rsidRDefault="003C7089" w:rsidP="00AF5753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(institute based instruments)</w:t>
            </w:r>
          </w:p>
        </w:tc>
      </w:tr>
      <w:tr w:rsidR="003C7089" w:rsidRPr="00217062" w:rsidTr="00556A75">
        <w:trPr>
          <w:gridAfter w:val="2"/>
          <w:wAfter w:w="15" w:type="pct"/>
          <w:trHeight w:hRule="exact" w:val="576"/>
          <w:jc w:val="center"/>
        </w:trPr>
        <w:tc>
          <w:tcPr>
            <w:tcW w:w="266" w:type="pct"/>
            <w:vAlign w:val="center"/>
          </w:tcPr>
          <w:p w:rsidR="003C7089" w:rsidRPr="00F263E2" w:rsidRDefault="003C7089" w:rsidP="00F263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2" w:type="pct"/>
            <w:gridSpan w:val="4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4" w:type="pct"/>
            <w:gridSpan w:val="4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8" w:type="pct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dedicate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ches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unit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Ultrasonograph</w:t>
            </w:r>
            <w:r w:rsidRPr="004D1561">
              <w:rPr>
                <w:rFonts w:ascii="Arial" w:hAnsi="Arial" w:cs="Arial"/>
                <w:spacing w:val="-18"/>
                <w:sz w:val="20"/>
                <w:szCs w:val="20"/>
              </w:rPr>
              <w:t>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machin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multifrequenc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3.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MHz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sector</w:t>
            </w:r>
            <w:r w:rsidRPr="004D1561">
              <w:rPr>
                <w:rFonts w:ascii="Arial" w:hAnsi="Arial" w:cs="Arial"/>
                <w:sz w:val="20"/>
                <w:szCs w:val="20"/>
              </w:rPr>
              <w:t>,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7.</w:t>
            </w:r>
            <w:r w:rsidRPr="004D1561">
              <w:rPr>
                <w:rFonts w:ascii="Arial" w:hAnsi="Arial" w:cs="Arial"/>
                <w:sz w:val="20"/>
                <w:szCs w:val="20"/>
              </w:rPr>
              <w:t>5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linea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5.</w:t>
            </w:r>
            <w:r w:rsidRPr="004D1561">
              <w:rPr>
                <w:rFonts w:ascii="Arial" w:hAnsi="Arial" w:cs="Arial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conve</w:t>
            </w:r>
            <w:r w:rsidRPr="004D1561">
              <w:rPr>
                <w:rFonts w:ascii="Arial" w:hAnsi="Arial" w:cs="Arial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probes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Endo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 xml:space="preserve">-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cavitar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prob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UP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facilitie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o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f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colo</w:t>
            </w:r>
            <w:r w:rsidRPr="004D1561">
              <w:rPr>
                <w:rFonts w:ascii="Arial" w:hAnsi="Arial" w:cs="Arial"/>
                <w:sz w:val="20"/>
                <w:szCs w:val="20"/>
              </w:rPr>
              <w:t>ur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Doppler </w:t>
            </w:r>
            <w:r w:rsidRPr="004D1561">
              <w:rPr>
                <w:rFonts w:ascii="Arial" w:hAnsi="Arial" w:cs="Arial"/>
                <w:spacing w:val="-9"/>
                <w:sz w:val="20"/>
                <w:szCs w:val="20"/>
              </w:rPr>
              <w:t>imaging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2"/>
                <w:sz w:val="20"/>
                <w:szCs w:val="20"/>
              </w:rPr>
              <w:t>Bracke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13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fil</w:t>
            </w:r>
            <w:r w:rsidRPr="004D1561">
              <w:rPr>
                <w:rFonts w:ascii="Arial" w:hAnsi="Arial" w:cs="Arial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hanger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1"/>
                <w:sz w:val="20"/>
                <w:szCs w:val="20"/>
              </w:rPr>
              <w:t>Viewe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14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7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7"/>
                <w:w w:val="102"/>
                <w:sz w:val="20"/>
                <w:szCs w:val="20"/>
              </w:rPr>
              <w:t>film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Rubbe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shee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impregnate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7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protectiv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91.4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 xml:space="preserve">x 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60.96cm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Apro</w:t>
            </w:r>
            <w:r w:rsidRPr="004D1561">
              <w:rPr>
                <w:rFonts w:ascii="Arial" w:hAnsi="Arial" w:cs="Arial"/>
                <w:sz w:val="20"/>
                <w:szCs w:val="20"/>
              </w:rPr>
              <w:t>n</w:t>
            </w:r>
            <w:r w:rsidRPr="004D1561">
              <w:rPr>
                <w:rFonts w:ascii="Arial" w:hAnsi="Arial" w:cs="Arial"/>
                <w:spacing w:val="-16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protective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Exposed films of different regions for normal and pathological demonstration and study</w:t>
            </w:r>
          </w:p>
        </w:tc>
        <w:tc>
          <w:tcPr>
            <w:tcW w:w="361" w:type="pct"/>
            <w:gridSpan w:val="3"/>
          </w:tcPr>
          <w:p w:rsidR="00BD6A15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50</w:t>
            </w:r>
          </w:p>
        </w:tc>
        <w:tc>
          <w:tcPr>
            <w:tcW w:w="363" w:type="pct"/>
            <w:gridSpan w:val="2"/>
          </w:tcPr>
          <w:p w:rsidR="00BD6A15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Cassett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Fil</w:t>
            </w:r>
            <w:r w:rsidRPr="004D1561">
              <w:rPr>
                <w:rFonts w:ascii="Arial" w:hAnsi="Arial" w:cs="Arial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Medica</w:t>
            </w:r>
            <w:r w:rsidRPr="004D1561">
              <w:rPr>
                <w:rFonts w:ascii="Arial" w:hAnsi="Arial" w:cs="Arial"/>
                <w:sz w:val="20"/>
                <w:szCs w:val="20"/>
              </w:rPr>
              <w:t>l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Siz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38.1</w:t>
            </w:r>
            <w:r w:rsidRPr="004D1561">
              <w:rPr>
                <w:rFonts w:ascii="Arial" w:hAnsi="Arial" w:cs="Arial"/>
                <w:sz w:val="20"/>
                <w:szCs w:val="20"/>
              </w:rPr>
              <w:t>0x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30.4</w:t>
            </w:r>
            <w:r w:rsidRPr="004D1561">
              <w:rPr>
                <w:rFonts w:ascii="Arial" w:hAnsi="Arial" w:cs="Arial"/>
                <w:sz w:val="20"/>
                <w:szCs w:val="20"/>
              </w:rPr>
              <w:t>8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(15</w:t>
            </w:r>
            <w:r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”</w:t>
            </w:r>
            <w:r w:rsidRPr="004D1561"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x12</w:t>
            </w:r>
          </w:p>
        </w:tc>
        <w:tc>
          <w:tcPr>
            <w:tcW w:w="317" w:type="pct"/>
          </w:tcPr>
          <w:p w:rsidR="00BD6A15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10</w:t>
            </w:r>
          </w:p>
        </w:tc>
        <w:tc>
          <w:tcPr>
            <w:tcW w:w="338" w:type="pct"/>
            <w:vAlign w:val="center"/>
          </w:tcPr>
          <w:p w:rsidR="00BD6A15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3461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4985" w:type="pct"/>
            <w:gridSpan w:val="17"/>
            <w:vAlign w:val="center"/>
          </w:tcPr>
          <w:p w:rsidR="00DF3461" w:rsidRPr="00217062" w:rsidRDefault="00DF3461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(Hospital based instruments)</w:t>
            </w: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6"/>
                <w:sz w:val="20"/>
                <w:szCs w:val="20"/>
              </w:rPr>
              <w:t>machin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6"/>
                <w:sz w:val="20"/>
                <w:szCs w:val="20"/>
              </w:rPr>
              <w:t>mobil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5</w:t>
            </w:r>
            <w:r w:rsidRPr="004D1561">
              <w:rPr>
                <w:rFonts w:ascii="Arial" w:hAnsi="Arial" w:cs="Arial"/>
                <w:spacing w:val="-6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mA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2"/>
                <w:sz w:val="20"/>
                <w:szCs w:val="20"/>
              </w:rPr>
              <w:t>Bracke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13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fil</w:t>
            </w:r>
            <w:r w:rsidRPr="004D1561">
              <w:rPr>
                <w:rFonts w:ascii="Arial" w:hAnsi="Arial" w:cs="Arial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hanger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apparatu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1A58A9">
              <w:rPr>
                <w:rFonts w:ascii="Arial" w:hAnsi="Arial" w:cs="Arial"/>
                <w:color w:val="FF0000"/>
                <w:spacing w:val="-4"/>
                <w:sz w:val="20"/>
                <w:szCs w:val="20"/>
              </w:rPr>
              <w:t>20</w:t>
            </w:r>
            <w:r w:rsidRPr="001A58A9">
              <w:rPr>
                <w:rFonts w:ascii="Arial" w:hAnsi="Arial" w:cs="Arial"/>
                <w:color w:val="FF0000"/>
                <w:sz w:val="20"/>
                <w:szCs w:val="20"/>
              </w:rPr>
              <w:t xml:space="preserve">0 </w:t>
            </w:r>
            <w:r w:rsidRPr="001A58A9">
              <w:rPr>
                <w:rFonts w:ascii="Arial" w:hAnsi="Arial" w:cs="Arial"/>
                <w:color w:val="FF0000"/>
                <w:spacing w:val="-4"/>
                <w:sz w:val="20"/>
                <w:szCs w:val="20"/>
              </w:rPr>
              <w:t>m</w:t>
            </w:r>
            <w:r w:rsidRPr="001A58A9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(mobil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unit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for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PostOp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wards/ITC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Rubbe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shee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impregnate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7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protectiv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91.4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 xml:space="preserve">x 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60.96cm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apparatu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30</w:t>
            </w:r>
            <w:r w:rsidRPr="004D1561">
              <w:rPr>
                <w:rFonts w:ascii="Arial" w:hAnsi="Arial" w:cs="Arial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(30K</w:t>
            </w:r>
            <w:r w:rsidRPr="004D1561">
              <w:rPr>
                <w:rFonts w:ascii="Arial" w:hAnsi="Arial" w:cs="Arial"/>
                <w:sz w:val="20"/>
                <w:szCs w:val="20"/>
              </w:rPr>
              <w:t>W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 xml:space="preserve">Generator)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vertica</w:t>
            </w:r>
            <w:r w:rsidRPr="004D1561">
              <w:rPr>
                <w:rFonts w:ascii="Arial" w:hAnsi="Arial" w:cs="Arial"/>
                <w:sz w:val="20"/>
                <w:szCs w:val="20"/>
              </w:rPr>
              <w:t>l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buck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ches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stand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Rubbe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shee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impregnate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7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protectiv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43.1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 xml:space="preserve">x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30.4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8x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0.3</w:t>
            </w:r>
            <w:r w:rsidRPr="004D1561">
              <w:rPr>
                <w:rFonts w:ascii="Arial" w:hAnsi="Arial" w:cs="Arial"/>
                <w:sz w:val="20"/>
                <w:szCs w:val="20"/>
              </w:rPr>
              <w:t>2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i</w:t>
            </w:r>
            <w:r w:rsidRPr="004D1561">
              <w:rPr>
                <w:rFonts w:ascii="Arial" w:hAnsi="Arial" w:cs="Arial"/>
                <w:sz w:val="20"/>
                <w:szCs w:val="20"/>
              </w:rPr>
              <w:t>n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plywoo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reinforced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dedicate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ches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unit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Rubbe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shee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impregnate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7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protect</w:t>
            </w:r>
            <w:r w:rsidRPr="004D1561">
              <w:rPr>
                <w:rFonts w:ascii="Arial" w:hAnsi="Arial" w:cs="Arial"/>
                <w:spacing w:val="-16"/>
                <w:sz w:val="20"/>
                <w:szCs w:val="20"/>
              </w:rPr>
              <w:t>i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30.4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20.3</w:t>
            </w:r>
            <w:r w:rsidRPr="004D1561">
              <w:rPr>
                <w:rFonts w:ascii="Arial" w:hAnsi="Arial" w:cs="Arial"/>
                <w:sz w:val="20"/>
                <w:szCs w:val="20"/>
              </w:rPr>
              <w:t>2x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0.3</w:t>
            </w:r>
            <w:r w:rsidRPr="004D1561">
              <w:rPr>
                <w:rFonts w:ascii="Arial" w:hAnsi="Arial" w:cs="Arial"/>
                <w:sz w:val="20"/>
                <w:szCs w:val="20"/>
              </w:rPr>
              <w:t>2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O/</w:t>
            </w:r>
            <w:r w:rsidRPr="004D1561">
              <w:rPr>
                <w:rFonts w:ascii="Arial" w:hAnsi="Arial" w:cs="Arial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plywoo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reinforced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 </w:t>
            </w:r>
            <w:r w:rsidRPr="004D1561">
              <w:rPr>
                <w:rFonts w:ascii="Arial" w:hAnsi="Arial" w:cs="Arial"/>
                <w:spacing w:val="5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pparatu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>c  &amp;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fluoroscopi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c 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50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0 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mA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(50K</w:t>
            </w:r>
            <w:r w:rsidRPr="004D1561">
              <w:rPr>
                <w:rFonts w:ascii="Arial" w:hAnsi="Arial" w:cs="Arial"/>
                <w:sz w:val="20"/>
                <w:szCs w:val="20"/>
              </w:rPr>
              <w:t>W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Generato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o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more</w:t>
            </w:r>
            <w:r w:rsidRPr="004D1561">
              <w:rPr>
                <w:rFonts w:ascii="Arial" w:hAnsi="Arial" w:cs="Arial"/>
                <w:sz w:val="20"/>
                <w:szCs w:val="20"/>
              </w:rPr>
              <w:t>)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>h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imag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intensifie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tw</w:t>
            </w:r>
            <w:r w:rsidRPr="004D1561">
              <w:rPr>
                <w:rFonts w:ascii="Arial" w:hAnsi="Arial" w:cs="Arial"/>
                <w:sz w:val="20"/>
                <w:szCs w:val="20"/>
              </w:rPr>
              <w:t>o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table </w:t>
            </w:r>
            <w:r w:rsidRPr="004D1561">
              <w:rPr>
                <w:rFonts w:ascii="Arial" w:hAnsi="Arial" w:cs="Arial"/>
                <w:sz w:val="20"/>
                <w:szCs w:val="20"/>
              </w:rPr>
              <w:t>system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>h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vertica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buck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stand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Apro</w:t>
            </w:r>
            <w:r w:rsidRPr="004D1561">
              <w:rPr>
                <w:rFonts w:ascii="Arial" w:hAnsi="Arial" w:cs="Arial"/>
                <w:sz w:val="20"/>
                <w:szCs w:val="20"/>
              </w:rPr>
              <w:t>n</w:t>
            </w:r>
            <w:r w:rsidRPr="004D1561">
              <w:rPr>
                <w:rFonts w:ascii="Arial" w:hAnsi="Arial" w:cs="Arial"/>
                <w:spacing w:val="-16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protective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Ap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(65K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Generators</w:t>
            </w:r>
            <w:r w:rsidRPr="004D1561">
              <w:rPr>
                <w:rFonts w:ascii="Arial" w:hAnsi="Arial" w:cs="Arial"/>
                <w:sz w:val="20"/>
                <w:szCs w:val="20"/>
              </w:rPr>
              <w:t>)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radiographic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image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 xml:space="preserve"> intensifie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fluoroscopy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tomograph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vertica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l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bucky</w:t>
            </w:r>
            <w:r w:rsidRPr="004D1561">
              <w:rPr>
                <w:rFonts w:ascii="Arial" w:hAnsi="Arial" w:cs="Arial"/>
                <w:sz w:val="20"/>
                <w:szCs w:val="20"/>
              </w:rPr>
              <w:t>st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accessories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Goggle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protectiv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file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(lea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Goggles)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Conventiona</w:t>
            </w:r>
            <w:r w:rsidRPr="004D1561">
              <w:rPr>
                <w:rFonts w:ascii="Arial" w:hAnsi="Arial" w:cs="Arial"/>
                <w:sz w:val="20"/>
                <w:szCs w:val="20"/>
              </w:rPr>
              <w:t>l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mammograph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20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unit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370EAA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Goggle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darknes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adaptation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Digita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l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colou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="00AF57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Dopple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ultrasonographi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="00AF57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machin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 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 xml:space="preserve">with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multifrequenc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3.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sector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7.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linea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5.0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conve</w:t>
            </w:r>
            <w:r w:rsidRPr="004D1561">
              <w:rPr>
                <w:rFonts w:ascii="Arial" w:hAnsi="Arial" w:cs="Arial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probes</w:t>
            </w:r>
            <w:r w:rsidRPr="004D1561">
              <w:rPr>
                <w:rFonts w:ascii="Arial" w:hAnsi="Arial" w:cs="Arial"/>
                <w:sz w:val="20"/>
                <w:szCs w:val="20"/>
              </w:rPr>
              <w:t>,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Endo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cavitar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prob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UPS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Bo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x 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storag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cassette</w:t>
            </w:r>
            <w:r w:rsidRPr="004D1561">
              <w:rPr>
                <w:rFonts w:ascii="Arial" w:hAnsi="Arial" w:cs="Arial"/>
                <w:sz w:val="20"/>
                <w:szCs w:val="20"/>
              </w:rPr>
              <w:t>s  &amp;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c 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fil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 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 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lined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8"/>
                <w:sz w:val="20"/>
                <w:szCs w:val="20"/>
              </w:rPr>
              <w:t>dimensio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n -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Externa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60.95c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 x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35.36c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 x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55.88c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 xml:space="preserve">-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Interna</w:t>
            </w:r>
            <w:r w:rsidRPr="004D1561">
              <w:rPr>
                <w:rFonts w:ascii="Arial" w:hAnsi="Arial" w:cs="Arial"/>
                <w:sz w:val="20"/>
                <w:szCs w:val="20"/>
              </w:rPr>
              <w:t>l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55.88c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mx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30.48c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mx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48.26cm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right="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Ultrasonograph</w:t>
            </w:r>
            <w:r w:rsidRPr="004D1561">
              <w:rPr>
                <w:rFonts w:ascii="Arial" w:hAnsi="Arial" w:cs="Arial"/>
                <w:spacing w:val="-18"/>
                <w:sz w:val="20"/>
                <w:szCs w:val="20"/>
              </w:rPr>
              <w:t>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machin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multifrequenc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3.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MHz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sector</w:t>
            </w:r>
            <w:r w:rsidRPr="004D1561">
              <w:rPr>
                <w:rFonts w:ascii="Arial" w:hAnsi="Arial" w:cs="Arial"/>
                <w:sz w:val="20"/>
                <w:szCs w:val="20"/>
              </w:rPr>
              <w:t>,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7.</w:t>
            </w:r>
            <w:r w:rsidRPr="004D1561">
              <w:rPr>
                <w:rFonts w:ascii="Arial" w:hAnsi="Arial" w:cs="Arial"/>
                <w:sz w:val="20"/>
                <w:szCs w:val="20"/>
              </w:rPr>
              <w:t>5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linea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5.</w:t>
            </w:r>
            <w:r w:rsidRPr="004D1561">
              <w:rPr>
                <w:rFonts w:ascii="Arial" w:hAnsi="Arial" w:cs="Arial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conve</w:t>
            </w:r>
            <w:r w:rsidRPr="004D1561">
              <w:rPr>
                <w:rFonts w:ascii="Arial" w:hAnsi="Arial" w:cs="Arial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probes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Endo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 xml:space="preserve">-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cavitar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prob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UP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facilitie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o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f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colo</w:t>
            </w:r>
            <w:r w:rsidRPr="004D1561">
              <w:rPr>
                <w:rFonts w:ascii="Arial" w:hAnsi="Arial" w:cs="Arial"/>
                <w:sz w:val="20"/>
                <w:szCs w:val="20"/>
              </w:rPr>
              <w:t>ur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Doppler </w:t>
            </w:r>
            <w:r w:rsidRPr="004D1561">
              <w:rPr>
                <w:rFonts w:ascii="Arial" w:hAnsi="Arial" w:cs="Arial"/>
                <w:spacing w:val="-9"/>
                <w:sz w:val="20"/>
                <w:szCs w:val="20"/>
              </w:rPr>
              <w:t>imaging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1"/>
                <w:sz w:val="20"/>
                <w:szCs w:val="20"/>
              </w:rPr>
              <w:t>Viewe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14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7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7"/>
                <w:w w:val="102"/>
                <w:sz w:val="20"/>
                <w:szCs w:val="20"/>
              </w:rPr>
              <w:t>film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Portabl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ultrasonographi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machin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>h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multifrequenc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48"/>
                <w:w w:val="102"/>
                <w:sz w:val="20"/>
                <w:szCs w:val="20"/>
              </w:rPr>
              <w:t>3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-5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conve</w:t>
            </w:r>
            <w:r w:rsidRPr="004D1561">
              <w:rPr>
                <w:rFonts w:ascii="Arial" w:hAnsi="Arial" w:cs="Arial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probe</w:t>
            </w:r>
            <w:r w:rsidRPr="004D1561">
              <w:rPr>
                <w:rFonts w:ascii="Arial" w:hAnsi="Arial" w:cs="Arial"/>
                <w:sz w:val="20"/>
                <w:szCs w:val="20"/>
              </w:rPr>
              <w:t>,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printer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Glove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lea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rubbe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>h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gauntlets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Whol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bod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sca</w:t>
            </w:r>
            <w:r w:rsidRPr="004D1561">
              <w:rPr>
                <w:rFonts w:ascii="Arial" w:hAnsi="Arial" w:cs="Arial"/>
                <w:sz w:val="20"/>
                <w:szCs w:val="20"/>
              </w:rPr>
              <w:t>n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uni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(singl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slic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spiral)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Emergenc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oxyge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cylinde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wit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h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pgNum/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entilator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suppor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and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2"/>
                <w:sz w:val="20"/>
                <w:szCs w:val="20"/>
              </w:rPr>
              <w:t>endotrachea</w:t>
            </w:r>
            <w:r w:rsidRPr="004D1561">
              <w:rPr>
                <w:rFonts w:ascii="Arial" w:hAnsi="Arial" w:cs="Arial"/>
                <w:sz w:val="20"/>
                <w:szCs w:val="20"/>
              </w:rPr>
              <w:t>l</w:t>
            </w:r>
            <w:r w:rsidRPr="004D1561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tubes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Magneti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c 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resonanc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imagin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g 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uni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(1.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 xml:space="preserve">Tesla/Permanent </w:t>
            </w:r>
            <w:r w:rsidRPr="004D1561">
              <w:rPr>
                <w:rFonts w:ascii="Arial" w:hAnsi="Arial" w:cs="Arial"/>
                <w:spacing w:val="-2"/>
                <w:sz w:val="20"/>
                <w:szCs w:val="20"/>
              </w:rPr>
              <w:t>Magne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system)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Drier</w:t>
            </w:r>
            <w:r w:rsidRPr="004D1561">
              <w:rPr>
                <w:rFonts w:ascii="Arial" w:hAnsi="Arial" w:cs="Arial"/>
                <w:spacing w:val="-15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fil</w:t>
            </w:r>
            <w:r w:rsidRPr="004D1561">
              <w:rPr>
                <w:rFonts w:ascii="Arial" w:hAnsi="Arial" w:cs="Arial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fixe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type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</w:t>
            </w:r>
            <w:r w:rsidRPr="004D1561">
              <w:rPr>
                <w:rFonts w:ascii="Arial" w:hAnsi="Arial" w:cs="Arial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Automati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processor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ligh</w:t>
            </w:r>
            <w:r w:rsidRPr="004D1561">
              <w:rPr>
                <w:rFonts w:ascii="Arial" w:hAnsi="Arial" w:cs="Arial"/>
                <w:sz w:val="20"/>
                <w:szCs w:val="20"/>
              </w:rPr>
              <w:t>t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duty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2"/>
                <w:sz w:val="20"/>
                <w:szCs w:val="20"/>
              </w:rPr>
              <w:t>X</w:t>
            </w:r>
            <w:r w:rsidRPr="004D1561">
              <w:rPr>
                <w:rFonts w:ascii="Arial" w:hAnsi="Arial" w:cs="Arial"/>
                <w:sz w:val="20"/>
                <w:szCs w:val="20"/>
              </w:rPr>
              <w:t>-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y 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apparatu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s 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c 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medica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l  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mas</w:t>
            </w:r>
            <w:r w:rsidRPr="004D1561">
              <w:rPr>
                <w:rFonts w:ascii="Arial" w:hAnsi="Arial" w:cs="Arial"/>
                <w:sz w:val="20"/>
                <w:szCs w:val="20"/>
              </w:rPr>
              <w:t xml:space="preserve">s  </w:t>
            </w:r>
            <w:r w:rsidRPr="004D1561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miniature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100m</w:t>
            </w:r>
            <w:r w:rsidRPr="004D1561">
              <w:rPr>
                <w:rFonts w:ascii="Arial" w:hAnsi="Arial" w:cs="Arial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125KV</w:t>
            </w:r>
            <w:r w:rsidRPr="004D1561">
              <w:rPr>
                <w:rFonts w:ascii="Arial" w:hAnsi="Arial" w:cs="Arial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220/380</w:t>
            </w:r>
            <w:r w:rsidRPr="004D1561">
              <w:rPr>
                <w:rFonts w:ascii="Arial" w:hAnsi="Arial" w:cs="Arial"/>
                <w:sz w:val="20"/>
                <w:szCs w:val="20"/>
              </w:rPr>
              <w:t>V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50/60H</w:t>
            </w:r>
            <w:r w:rsidRPr="004D1561">
              <w:rPr>
                <w:rFonts w:ascii="Arial" w:hAnsi="Arial" w:cs="Arial"/>
                <w:sz w:val="20"/>
                <w:szCs w:val="20"/>
              </w:rPr>
              <w:t>z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fitte</w:t>
            </w:r>
            <w:r w:rsidRPr="004D1561">
              <w:rPr>
                <w:rFonts w:ascii="Arial" w:hAnsi="Arial" w:cs="Arial"/>
                <w:sz w:val="20"/>
                <w:szCs w:val="20"/>
              </w:rPr>
              <w:t>d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Odelc</w:t>
            </w:r>
            <w:r w:rsidRPr="004D1561">
              <w:rPr>
                <w:rFonts w:ascii="Arial" w:hAnsi="Arial" w:cs="Arial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camera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9"/>
                <w:w w:val="102"/>
                <w:sz w:val="20"/>
                <w:szCs w:val="20"/>
              </w:rPr>
              <w:t>70mm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Automati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processor</w:t>
            </w:r>
            <w:r w:rsidRPr="004D1561">
              <w:rPr>
                <w:rFonts w:ascii="Arial" w:hAnsi="Arial" w:cs="Arial"/>
                <w:sz w:val="20"/>
                <w:szCs w:val="20"/>
              </w:rPr>
              <w:t>s</w:t>
            </w:r>
            <w:r w:rsidRPr="004D1561">
              <w:rPr>
                <w:rFonts w:ascii="Arial" w:hAnsi="Arial" w:cs="Arial"/>
                <w:spacing w:val="-3"/>
                <w:sz w:val="20"/>
                <w:szCs w:val="20"/>
              </w:rPr>
              <w:t>heav</w:t>
            </w:r>
            <w:r w:rsidRPr="004D1561">
              <w:rPr>
                <w:rFonts w:ascii="Arial" w:hAnsi="Arial" w:cs="Arial"/>
                <w:sz w:val="20"/>
                <w:szCs w:val="20"/>
              </w:rPr>
              <w:t>y</w:t>
            </w:r>
            <w:r w:rsidRPr="004D1561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duty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Bon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densitomete</w:t>
            </w:r>
            <w:r w:rsidRPr="004D1561">
              <w:rPr>
                <w:rFonts w:ascii="Arial" w:hAnsi="Arial" w:cs="Arial"/>
                <w:sz w:val="20"/>
                <w:szCs w:val="20"/>
              </w:rPr>
              <w:t>r</w:t>
            </w:r>
            <w:r w:rsidRPr="004D1561">
              <w:rPr>
                <w:rFonts w:ascii="Arial" w:hAnsi="Arial" w:cs="Arial"/>
                <w:spacing w:val="-1"/>
                <w:sz w:val="20"/>
                <w:szCs w:val="20"/>
              </w:rPr>
              <w:t>(Dex</w:t>
            </w:r>
            <w:r w:rsidRPr="004D1561">
              <w:rPr>
                <w:rFonts w:ascii="Arial" w:hAnsi="Arial" w:cs="Arial"/>
                <w:sz w:val="20"/>
                <w:szCs w:val="20"/>
              </w:rPr>
              <w:t>a</w:t>
            </w:r>
            <w:r w:rsidRPr="004D1561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scan)</w:t>
            </w:r>
          </w:p>
        </w:tc>
        <w:tc>
          <w:tcPr>
            <w:tcW w:w="317" w:type="pct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A15" w:rsidRPr="00217062" w:rsidTr="00556A75">
        <w:trPr>
          <w:gridAfter w:val="2"/>
          <w:wAfter w:w="15" w:type="pct"/>
          <w:trHeight w:val="576"/>
          <w:jc w:val="center"/>
        </w:trPr>
        <w:tc>
          <w:tcPr>
            <w:tcW w:w="266" w:type="pct"/>
            <w:vAlign w:val="center"/>
          </w:tcPr>
          <w:p w:rsidR="00BD6A15" w:rsidRPr="004D1561" w:rsidRDefault="00BD6A15" w:rsidP="00077314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32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Cassett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Radiographi</w:t>
            </w:r>
            <w:r w:rsidRPr="004D1561">
              <w:rPr>
                <w:rFonts w:ascii="Arial" w:hAnsi="Arial" w:cs="Arial"/>
                <w:sz w:val="20"/>
                <w:szCs w:val="20"/>
              </w:rPr>
              <w:t>c</w:t>
            </w:r>
            <w:r w:rsidRPr="004D1561">
              <w:rPr>
                <w:rFonts w:ascii="Arial" w:hAnsi="Arial" w:cs="Arial"/>
                <w:spacing w:val="-4"/>
                <w:sz w:val="20"/>
                <w:szCs w:val="20"/>
              </w:rPr>
              <w:t>Fil</w:t>
            </w:r>
            <w:r w:rsidRPr="004D1561">
              <w:rPr>
                <w:rFonts w:ascii="Arial" w:hAnsi="Arial" w:cs="Arial"/>
                <w:sz w:val="20"/>
                <w:szCs w:val="20"/>
              </w:rPr>
              <w:t>m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Medica</w:t>
            </w:r>
            <w:r w:rsidRPr="004D1561">
              <w:rPr>
                <w:rFonts w:ascii="Arial" w:hAnsi="Arial" w:cs="Arial"/>
                <w:sz w:val="20"/>
                <w:szCs w:val="20"/>
              </w:rPr>
              <w:t>l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Siz</w:t>
            </w:r>
            <w:r w:rsidRPr="004D1561">
              <w:rPr>
                <w:rFonts w:ascii="Arial" w:hAnsi="Arial" w:cs="Arial"/>
                <w:sz w:val="20"/>
                <w:szCs w:val="20"/>
              </w:rPr>
              <w:t>e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38.1</w:t>
            </w:r>
            <w:r w:rsidRPr="004D1561">
              <w:rPr>
                <w:rFonts w:ascii="Arial" w:hAnsi="Arial" w:cs="Arial"/>
                <w:sz w:val="20"/>
                <w:szCs w:val="20"/>
              </w:rPr>
              <w:t>0x</w:t>
            </w:r>
            <w:r w:rsidRPr="004D1561">
              <w:rPr>
                <w:rFonts w:ascii="Arial" w:hAnsi="Arial" w:cs="Arial"/>
                <w:spacing w:val="-5"/>
                <w:sz w:val="20"/>
                <w:szCs w:val="20"/>
              </w:rPr>
              <w:t>30.4</w:t>
            </w:r>
            <w:r w:rsidRPr="004D1561">
              <w:rPr>
                <w:rFonts w:ascii="Arial" w:hAnsi="Arial" w:cs="Arial"/>
                <w:sz w:val="20"/>
                <w:szCs w:val="20"/>
              </w:rPr>
              <w:t>8</w:t>
            </w:r>
            <w:r w:rsidRPr="004D1561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D1561"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(15</w:t>
            </w:r>
            <w:r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”</w:t>
            </w:r>
            <w:r w:rsidRPr="004D1561"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x12</w:t>
            </w:r>
            <w:r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”</w:t>
            </w:r>
            <w:r w:rsidRPr="004D1561"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)</w:t>
            </w:r>
          </w:p>
        </w:tc>
        <w:tc>
          <w:tcPr>
            <w:tcW w:w="361" w:type="pct"/>
            <w:gridSpan w:val="3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-10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534" w:type="pct"/>
            <w:gridSpan w:val="4"/>
          </w:tcPr>
          <w:p w:rsidR="00BD6A15" w:rsidRPr="004D1561" w:rsidRDefault="00BD6A15" w:rsidP="00A4014E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MRI </w:t>
            </w:r>
          </w:p>
        </w:tc>
        <w:tc>
          <w:tcPr>
            <w:tcW w:w="317" w:type="pct"/>
            <w:vAlign w:val="center"/>
          </w:tcPr>
          <w:p w:rsidR="00BD6A15" w:rsidRPr="00F3504B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jc w:val="center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F3504B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BD6A15" w:rsidRPr="004D1561" w:rsidRDefault="00BD6A15" w:rsidP="00077314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8204E" w:rsidRDefault="00E8204E">
      <w:r>
        <w:br w:type="page"/>
      </w:r>
    </w:p>
    <w:tbl>
      <w:tblPr>
        <w:tblStyle w:val="TableGrid"/>
        <w:tblW w:w="5368" w:type="pct"/>
        <w:jc w:val="center"/>
        <w:tblLayout w:type="fixed"/>
        <w:tblLook w:val="04A0"/>
      </w:tblPr>
      <w:tblGrid>
        <w:gridCol w:w="9923"/>
      </w:tblGrid>
      <w:tr w:rsidR="00EA7AF0" w:rsidTr="00556A75">
        <w:trPr>
          <w:trHeight w:val="350"/>
          <w:jc w:val="center"/>
        </w:trPr>
        <w:tc>
          <w:tcPr>
            <w:tcW w:w="5000" w:type="pct"/>
            <w:shd w:val="pct5" w:color="auto" w:fill="auto"/>
          </w:tcPr>
          <w:p w:rsidR="00F147F5" w:rsidRPr="00E8204E" w:rsidRDefault="00EA7AF0" w:rsidP="00E8204E">
            <w:pPr>
              <w:jc w:val="center"/>
              <w:rPr>
                <w:b/>
                <w:sz w:val="24"/>
                <w:szCs w:val="20"/>
              </w:rPr>
            </w:pPr>
            <w:r w:rsidRPr="00BF6074">
              <w:rPr>
                <w:b/>
                <w:sz w:val="24"/>
                <w:szCs w:val="20"/>
              </w:rPr>
              <w:lastRenderedPageBreak/>
              <w:t>CONCLUSIVE REMARK</w:t>
            </w:r>
          </w:p>
        </w:tc>
      </w:tr>
      <w:tr w:rsidR="00EA7AF0" w:rsidTr="00556A75">
        <w:trPr>
          <w:trHeight w:val="70"/>
          <w:jc w:val="center"/>
        </w:trPr>
        <w:tc>
          <w:tcPr>
            <w:tcW w:w="5000" w:type="pct"/>
          </w:tcPr>
          <w:p w:rsidR="00E8204E" w:rsidRDefault="00E8204E" w:rsidP="00E8204E">
            <w:pPr>
              <w:jc w:val="center"/>
              <w:rPr>
                <w:b/>
                <w:sz w:val="24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3CDB" w:rsidRDefault="006D3CDB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8204E" w:rsidRPr="00D94D6B" w:rsidRDefault="00E8204E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4D6B">
              <w:rPr>
                <w:sz w:val="20"/>
                <w:szCs w:val="20"/>
              </w:rPr>
              <w:t>Name: _________________________________Signature: ______________________________</w:t>
            </w:r>
          </w:p>
          <w:p w:rsidR="00E8204E" w:rsidRPr="00D94D6B" w:rsidRDefault="00E8204E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8204E" w:rsidRDefault="00E8204E" w:rsidP="00E820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8204E" w:rsidRDefault="00E8204E" w:rsidP="00E8204E">
            <w:pPr>
              <w:rPr>
                <w:sz w:val="20"/>
                <w:szCs w:val="20"/>
              </w:rPr>
            </w:pPr>
            <w:r w:rsidRPr="00D94D6B">
              <w:rPr>
                <w:sz w:val="20"/>
                <w:szCs w:val="20"/>
              </w:rPr>
              <w:t>Designation: _____________________________</w:t>
            </w:r>
            <w:r>
              <w:rPr>
                <w:sz w:val="20"/>
                <w:szCs w:val="20"/>
              </w:rPr>
              <w:t xml:space="preserve">                     Date :        ______________________________</w:t>
            </w:r>
          </w:p>
          <w:p w:rsidR="004663CB" w:rsidRDefault="004663CB" w:rsidP="00EA7AF0">
            <w:pPr>
              <w:rPr>
                <w:b/>
                <w:sz w:val="24"/>
              </w:rPr>
            </w:pPr>
          </w:p>
        </w:tc>
      </w:tr>
    </w:tbl>
    <w:p w:rsidR="004663CB" w:rsidRDefault="004663CB" w:rsidP="00D613E8">
      <w:pPr>
        <w:rPr>
          <w:b/>
          <w:sz w:val="24"/>
        </w:rPr>
      </w:pPr>
    </w:p>
    <w:p w:rsidR="002500A6" w:rsidRDefault="002500A6" w:rsidP="00D613E8">
      <w:pPr>
        <w:rPr>
          <w:b/>
          <w:sz w:val="24"/>
        </w:rPr>
      </w:pPr>
    </w:p>
    <w:sectPr w:rsidR="002500A6" w:rsidSect="00502942">
      <w:footerReference w:type="default" r:id="rId17"/>
      <w:pgSz w:w="11907" w:h="16839" w:code="9"/>
      <w:pgMar w:top="1080" w:right="1440" w:bottom="63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07E" w:rsidRDefault="007B107E" w:rsidP="00D315AC">
      <w:pPr>
        <w:spacing w:after="0" w:line="240" w:lineRule="auto"/>
      </w:pPr>
      <w:r>
        <w:separator/>
      </w:r>
    </w:p>
  </w:endnote>
  <w:endnote w:type="continuationSeparator" w:id="1">
    <w:p w:rsidR="007B107E" w:rsidRDefault="007B107E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759"/>
      <w:gridCol w:w="1484"/>
    </w:tblGrid>
    <w:tr w:rsidR="00C027F4" w:rsidTr="0095718D">
      <w:trPr>
        <w:trHeight w:val="360"/>
      </w:trPr>
      <w:tc>
        <w:tcPr>
          <w:tcW w:w="4197" w:type="pct"/>
        </w:tcPr>
        <w:p w:rsidR="00C027F4" w:rsidRDefault="00C027F4" w:rsidP="00D351E3">
          <w:pPr>
            <w:pStyle w:val="Footer"/>
          </w:pPr>
          <w:r>
            <w:t>Ins</w:t>
          </w:r>
          <w:r w:rsidR="00BD6A15">
            <w:t xml:space="preserve">pection Proforma for BS (Radiology </w:t>
          </w:r>
          <w:r>
            <w:t xml:space="preserve">Technology) </w:t>
          </w: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:rsidR="00C027F4" w:rsidRPr="008278AC" w:rsidRDefault="00C027F4" w:rsidP="0095718D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Page </w:t>
          </w:r>
          <w:r w:rsidR="0079716F" w:rsidRPr="008278AC">
            <w:rPr>
              <w:color w:val="000000" w:themeColor="text1"/>
            </w:rPr>
            <w:fldChar w:fldCharType="begin"/>
          </w:r>
          <w:r w:rsidRPr="008278AC">
            <w:rPr>
              <w:color w:val="000000" w:themeColor="text1"/>
            </w:rPr>
            <w:instrText xml:space="preserve"> PAGE    \* MERGEFORMAT </w:instrText>
          </w:r>
          <w:r w:rsidR="0079716F" w:rsidRPr="008278AC">
            <w:rPr>
              <w:color w:val="000000" w:themeColor="text1"/>
            </w:rPr>
            <w:fldChar w:fldCharType="separate"/>
          </w:r>
          <w:r w:rsidR="00077314">
            <w:rPr>
              <w:noProof/>
              <w:color w:val="000000" w:themeColor="text1"/>
            </w:rPr>
            <w:t>4</w:t>
          </w:r>
          <w:r w:rsidR="0079716F" w:rsidRPr="008278AC">
            <w:rPr>
              <w:color w:val="000000" w:themeColor="text1"/>
            </w:rPr>
            <w:fldChar w:fldCharType="end"/>
          </w:r>
          <w:r>
            <w:rPr>
              <w:color w:val="000000" w:themeColor="text1"/>
            </w:rPr>
            <w:t xml:space="preserve"> of 4</w:t>
          </w:r>
        </w:p>
      </w:tc>
    </w:tr>
  </w:tbl>
  <w:p w:rsidR="00C027F4" w:rsidRDefault="00C027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07E" w:rsidRDefault="007B107E" w:rsidP="00D315AC">
      <w:pPr>
        <w:spacing w:after="0" w:line="240" w:lineRule="auto"/>
      </w:pPr>
      <w:r>
        <w:separator/>
      </w:r>
    </w:p>
  </w:footnote>
  <w:footnote w:type="continuationSeparator" w:id="1">
    <w:p w:rsidR="007B107E" w:rsidRDefault="007B107E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331129"/>
    <w:multiLevelType w:val="hybridMultilevel"/>
    <w:tmpl w:val="EF6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F4F9E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20899"/>
    <w:multiLevelType w:val="hybridMultilevel"/>
    <w:tmpl w:val="2224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YyNzU3NrIwNDI1sLAwtzBS0lEKTi0uzszPAykwqgUABPdWqywAAAA="/>
  </w:docVars>
  <w:rsids>
    <w:rsidRoot w:val="00DF0339"/>
    <w:rsid w:val="00002DA1"/>
    <w:rsid w:val="0001053D"/>
    <w:rsid w:val="00013908"/>
    <w:rsid w:val="00017833"/>
    <w:rsid w:val="00021546"/>
    <w:rsid w:val="00022AE0"/>
    <w:rsid w:val="000321AE"/>
    <w:rsid w:val="00054091"/>
    <w:rsid w:val="0005740B"/>
    <w:rsid w:val="00070AC8"/>
    <w:rsid w:val="00075612"/>
    <w:rsid w:val="0007632B"/>
    <w:rsid w:val="00077314"/>
    <w:rsid w:val="000A3060"/>
    <w:rsid w:val="000A41E2"/>
    <w:rsid w:val="000A42A3"/>
    <w:rsid w:val="000B273C"/>
    <w:rsid w:val="000B33E2"/>
    <w:rsid w:val="000C1B3B"/>
    <w:rsid w:val="000E3BEB"/>
    <w:rsid w:val="001011A0"/>
    <w:rsid w:val="00102B25"/>
    <w:rsid w:val="001203C8"/>
    <w:rsid w:val="00120ABB"/>
    <w:rsid w:val="00130657"/>
    <w:rsid w:val="00147208"/>
    <w:rsid w:val="00153E41"/>
    <w:rsid w:val="00153EEB"/>
    <w:rsid w:val="00166BB9"/>
    <w:rsid w:val="00170C67"/>
    <w:rsid w:val="00176A7C"/>
    <w:rsid w:val="001845AB"/>
    <w:rsid w:val="00186C68"/>
    <w:rsid w:val="001A68AB"/>
    <w:rsid w:val="001B44E9"/>
    <w:rsid w:val="001C585F"/>
    <w:rsid w:val="001D0357"/>
    <w:rsid w:val="001D7593"/>
    <w:rsid w:val="001D791D"/>
    <w:rsid w:val="001E2DE6"/>
    <w:rsid w:val="001F0747"/>
    <w:rsid w:val="00215AB4"/>
    <w:rsid w:val="00217062"/>
    <w:rsid w:val="00217136"/>
    <w:rsid w:val="002226FF"/>
    <w:rsid w:val="00232859"/>
    <w:rsid w:val="002436EE"/>
    <w:rsid w:val="002437AA"/>
    <w:rsid w:val="0024531F"/>
    <w:rsid w:val="00246609"/>
    <w:rsid w:val="002500A6"/>
    <w:rsid w:val="002545CC"/>
    <w:rsid w:val="002570B7"/>
    <w:rsid w:val="002574BF"/>
    <w:rsid w:val="002948B6"/>
    <w:rsid w:val="002B0993"/>
    <w:rsid w:val="002C2131"/>
    <w:rsid w:val="002D47D1"/>
    <w:rsid w:val="002E4593"/>
    <w:rsid w:val="002E62BC"/>
    <w:rsid w:val="00304CD7"/>
    <w:rsid w:val="003126F2"/>
    <w:rsid w:val="00322EDC"/>
    <w:rsid w:val="00341292"/>
    <w:rsid w:val="003412E8"/>
    <w:rsid w:val="0034266C"/>
    <w:rsid w:val="003507AA"/>
    <w:rsid w:val="00360355"/>
    <w:rsid w:val="00363D6C"/>
    <w:rsid w:val="00364101"/>
    <w:rsid w:val="0037788A"/>
    <w:rsid w:val="00385209"/>
    <w:rsid w:val="00385D3D"/>
    <w:rsid w:val="00385FFC"/>
    <w:rsid w:val="003940D9"/>
    <w:rsid w:val="0039575D"/>
    <w:rsid w:val="003A2BFC"/>
    <w:rsid w:val="003A4B21"/>
    <w:rsid w:val="003B1ECD"/>
    <w:rsid w:val="003B383B"/>
    <w:rsid w:val="003C7089"/>
    <w:rsid w:val="003D50A1"/>
    <w:rsid w:val="003D72B5"/>
    <w:rsid w:val="003F04E7"/>
    <w:rsid w:val="003F1BA8"/>
    <w:rsid w:val="003F67A9"/>
    <w:rsid w:val="00402405"/>
    <w:rsid w:val="004175B1"/>
    <w:rsid w:val="004201A6"/>
    <w:rsid w:val="004203E0"/>
    <w:rsid w:val="004232E6"/>
    <w:rsid w:val="004233C0"/>
    <w:rsid w:val="00424744"/>
    <w:rsid w:val="0044121F"/>
    <w:rsid w:val="00444908"/>
    <w:rsid w:val="004449A4"/>
    <w:rsid w:val="004618E0"/>
    <w:rsid w:val="00465F7B"/>
    <w:rsid w:val="004663CB"/>
    <w:rsid w:val="00470B97"/>
    <w:rsid w:val="00487199"/>
    <w:rsid w:val="00494AAA"/>
    <w:rsid w:val="004970B6"/>
    <w:rsid w:val="004A1BE2"/>
    <w:rsid w:val="004A4C1F"/>
    <w:rsid w:val="004A5208"/>
    <w:rsid w:val="004D122B"/>
    <w:rsid w:val="004F2BA8"/>
    <w:rsid w:val="00502942"/>
    <w:rsid w:val="00505C32"/>
    <w:rsid w:val="005168B3"/>
    <w:rsid w:val="005204B5"/>
    <w:rsid w:val="005236D6"/>
    <w:rsid w:val="00525A33"/>
    <w:rsid w:val="0053058B"/>
    <w:rsid w:val="00536905"/>
    <w:rsid w:val="005469B0"/>
    <w:rsid w:val="00552DE9"/>
    <w:rsid w:val="00556A75"/>
    <w:rsid w:val="00557582"/>
    <w:rsid w:val="00566721"/>
    <w:rsid w:val="00575DB0"/>
    <w:rsid w:val="0057708D"/>
    <w:rsid w:val="005A7262"/>
    <w:rsid w:val="005B358C"/>
    <w:rsid w:val="005F2F8F"/>
    <w:rsid w:val="00605346"/>
    <w:rsid w:val="00606626"/>
    <w:rsid w:val="00610AF3"/>
    <w:rsid w:val="00623A1F"/>
    <w:rsid w:val="006261D2"/>
    <w:rsid w:val="006511C8"/>
    <w:rsid w:val="00651328"/>
    <w:rsid w:val="00654CD1"/>
    <w:rsid w:val="006639EB"/>
    <w:rsid w:val="006725D1"/>
    <w:rsid w:val="006835E0"/>
    <w:rsid w:val="00692068"/>
    <w:rsid w:val="006A1509"/>
    <w:rsid w:val="006B0D25"/>
    <w:rsid w:val="006B3941"/>
    <w:rsid w:val="006B3D28"/>
    <w:rsid w:val="006B4720"/>
    <w:rsid w:val="006B64DE"/>
    <w:rsid w:val="006D0D4E"/>
    <w:rsid w:val="006D14B9"/>
    <w:rsid w:val="006D3CDB"/>
    <w:rsid w:val="006D6F92"/>
    <w:rsid w:val="006F6678"/>
    <w:rsid w:val="00716ED0"/>
    <w:rsid w:val="00717464"/>
    <w:rsid w:val="00763636"/>
    <w:rsid w:val="00775FED"/>
    <w:rsid w:val="00777580"/>
    <w:rsid w:val="007838F8"/>
    <w:rsid w:val="00786B07"/>
    <w:rsid w:val="0079716F"/>
    <w:rsid w:val="007A1E19"/>
    <w:rsid w:val="007A23D3"/>
    <w:rsid w:val="007A3DE7"/>
    <w:rsid w:val="007A5920"/>
    <w:rsid w:val="007B01BD"/>
    <w:rsid w:val="007B107E"/>
    <w:rsid w:val="007B6046"/>
    <w:rsid w:val="007C4995"/>
    <w:rsid w:val="007D0C87"/>
    <w:rsid w:val="007D2E6F"/>
    <w:rsid w:val="007E6F6E"/>
    <w:rsid w:val="00800D47"/>
    <w:rsid w:val="0080190D"/>
    <w:rsid w:val="00803141"/>
    <w:rsid w:val="0080604D"/>
    <w:rsid w:val="00806675"/>
    <w:rsid w:val="00816B46"/>
    <w:rsid w:val="008220D6"/>
    <w:rsid w:val="008278AC"/>
    <w:rsid w:val="00841A15"/>
    <w:rsid w:val="00845EF8"/>
    <w:rsid w:val="00857456"/>
    <w:rsid w:val="008643A3"/>
    <w:rsid w:val="00870132"/>
    <w:rsid w:val="0087381D"/>
    <w:rsid w:val="008A1F63"/>
    <w:rsid w:val="008B1A18"/>
    <w:rsid w:val="008B5C43"/>
    <w:rsid w:val="008D4929"/>
    <w:rsid w:val="008D5A0C"/>
    <w:rsid w:val="008D6FCA"/>
    <w:rsid w:val="008E6419"/>
    <w:rsid w:val="009067FF"/>
    <w:rsid w:val="009119A4"/>
    <w:rsid w:val="00927F36"/>
    <w:rsid w:val="00932C5A"/>
    <w:rsid w:val="009454F8"/>
    <w:rsid w:val="0095718D"/>
    <w:rsid w:val="009707DA"/>
    <w:rsid w:val="00971666"/>
    <w:rsid w:val="009733C5"/>
    <w:rsid w:val="009739F1"/>
    <w:rsid w:val="00974DA0"/>
    <w:rsid w:val="00990B41"/>
    <w:rsid w:val="00990D96"/>
    <w:rsid w:val="009911D8"/>
    <w:rsid w:val="009951FE"/>
    <w:rsid w:val="009A01CA"/>
    <w:rsid w:val="009C0B60"/>
    <w:rsid w:val="009C4E03"/>
    <w:rsid w:val="009E07B1"/>
    <w:rsid w:val="00A04D4D"/>
    <w:rsid w:val="00A27435"/>
    <w:rsid w:val="00A349E8"/>
    <w:rsid w:val="00A44D81"/>
    <w:rsid w:val="00A45743"/>
    <w:rsid w:val="00A46642"/>
    <w:rsid w:val="00A802D9"/>
    <w:rsid w:val="00A824CF"/>
    <w:rsid w:val="00AA0255"/>
    <w:rsid w:val="00AA7A4F"/>
    <w:rsid w:val="00AC3287"/>
    <w:rsid w:val="00AD21C3"/>
    <w:rsid w:val="00AD5C38"/>
    <w:rsid w:val="00AE1E8F"/>
    <w:rsid w:val="00AE53BF"/>
    <w:rsid w:val="00AF5753"/>
    <w:rsid w:val="00B00E5C"/>
    <w:rsid w:val="00B127A3"/>
    <w:rsid w:val="00B35325"/>
    <w:rsid w:val="00B617CC"/>
    <w:rsid w:val="00BA10D4"/>
    <w:rsid w:val="00BA3558"/>
    <w:rsid w:val="00BD21A2"/>
    <w:rsid w:val="00BD6A15"/>
    <w:rsid w:val="00BD771E"/>
    <w:rsid w:val="00BF07F0"/>
    <w:rsid w:val="00BF197B"/>
    <w:rsid w:val="00BF6074"/>
    <w:rsid w:val="00C027F4"/>
    <w:rsid w:val="00C15165"/>
    <w:rsid w:val="00C267A2"/>
    <w:rsid w:val="00C32D4B"/>
    <w:rsid w:val="00C43D26"/>
    <w:rsid w:val="00C457BF"/>
    <w:rsid w:val="00C4611B"/>
    <w:rsid w:val="00C479FB"/>
    <w:rsid w:val="00C57FB8"/>
    <w:rsid w:val="00C86748"/>
    <w:rsid w:val="00C90D50"/>
    <w:rsid w:val="00C96C35"/>
    <w:rsid w:val="00CA344B"/>
    <w:rsid w:val="00CB7811"/>
    <w:rsid w:val="00CC4539"/>
    <w:rsid w:val="00CE30B4"/>
    <w:rsid w:val="00CF30E0"/>
    <w:rsid w:val="00D0094F"/>
    <w:rsid w:val="00D20D49"/>
    <w:rsid w:val="00D273FB"/>
    <w:rsid w:val="00D312D1"/>
    <w:rsid w:val="00D315AC"/>
    <w:rsid w:val="00D34FDC"/>
    <w:rsid w:val="00D351E3"/>
    <w:rsid w:val="00D46D6D"/>
    <w:rsid w:val="00D5059D"/>
    <w:rsid w:val="00D613E8"/>
    <w:rsid w:val="00D63E64"/>
    <w:rsid w:val="00D900B5"/>
    <w:rsid w:val="00D9377C"/>
    <w:rsid w:val="00DA66EA"/>
    <w:rsid w:val="00DC7063"/>
    <w:rsid w:val="00DD4C90"/>
    <w:rsid w:val="00DE3C1C"/>
    <w:rsid w:val="00DE40C8"/>
    <w:rsid w:val="00DF0339"/>
    <w:rsid w:val="00DF3461"/>
    <w:rsid w:val="00DF7093"/>
    <w:rsid w:val="00DF720B"/>
    <w:rsid w:val="00E12060"/>
    <w:rsid w:val="00E258D8"/>
    <w:rsid w:val="00E369DC"/>
    <w:rsid w:val="00E40F21"/>
    <w:rsid w:val="00E41BDD"/>
    <w:rsid w:val="00E50C72"/>
    <w:rsid w:val="00E64855"/>
    <w:rsid w:val="00E70EB3"/>
    <w:rsid w:val="00E7296E"/>
    <w:rsid w:val="00E74A20"/>
    <w:rsid w:val="00E776E8"/>
    <w:rsid w:val="00E8204E"/>
    <w:rsid w:val="00E8726D"/>
    <w:rsid w:val="00E92C24"/>
    <w:rsid w:val="00E94726"/>
    <w:rsid w:val="00E9505C"/>
    <w:rsid w:val="00EA7AF0"/>
    <w:rsid w:val="00EA7DCB"/>
    <w:rsid w:val="00EB412E"/>
    <w:rsid w:val="00EB4A61"/>
    <w:rsid w:val="00EB5717"/>
    <w:rsid w:val="00ED0CA0"/>
    <w:rsid w:val="00ED6567"/>
    <w:rsid w:val="00EE4C4D"/>
    <w:rsid w:val="00EF696E"/>
    <w:rsid w:val="00F00F68"/>
    <w:rsid w:val="00F147F5"/>
    <w:rsid w:val="00F263E2"/>
    <w:rsid w:val="00F4648A"/>
    <w:rsid w:val="00F71E49"/>
    <w:rsid w:val="00F725F8"/>
    <w:rsid w:val="00F73A91"/>
    <w:rsid w:val="00F936E1"/>
    <w:rsid w:val="00FB3533"/>
    <w:rsid w:val="00FB69B1"/>
    <w:rsid w:val="00FC3BD3"/>
    <w:rsid w:val="00FC4BB1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A4"/>
  </w:style>
  <w:style w:type="paragraph" w:styleId="Heading1">
    <w:name w:val="heading 1"/>
    <w:basedOn w:val="Normal"/>
    <w:next w:val="Normal"/>
    <w:link w:val="Heading1Char"/>
    <w:uiPriority w:val="9"/>
    <w:qFormat/>
    <w:rsid w:val="00250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Heading1Char">
    <w:name w:val="Heading 1 Char"/>
    <w:basedOn w:val="DefaultParagraphFont"/>
    <w:link w:val="Heading1"/>
    <w:uiPriority w:val="9"/>
    <w:rsid w:val="00250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4">
    <w:name w:val="Light Grid Accent 4"/>
    <w:basedOn w:val="TableNormal"/>
    <w:uiPriority w:val="62"/>
    <w:rsid w:val="002500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2500A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8BFE3-CC4C-47EB-85E8-CAB0012D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</Template>
  <TotalTime>48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all</cp:lastModifiedBy>
  <cp:revision>30</cp:revision>
  <cp:lastPrinted>2024-03-12T06:34:00Z</cp:lastPrinted>
  <dcterms:created xsi:type="dcterms:W3CDTF">2015-11-17T16:50:00Z</dcterms:created>
  <dcterms:modified xsi:type="dcterms:W3CDTF">2026-04-14T07:57:00Z</dcterms:modified>
</cp:coreProperties>
</file>